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37E9B" w14:textId="77777777" w:rsidR="00FF30D7" w:rsidRPr="00CF4755" w:rsidRDefault="00FF30D7"/>
    <w:p w14:paraId="5B53B636" w14:textId="7D9A4772" w:rsidR="00820335" w:rsidRPr="00F613FE" w:rsidRDefault="00C5665E" w:rsidP="000F45F3">
      <w:pPr>
        <w:suppressAutoHyphens w:val="0"/>
        <w:spacing w:after="0" w:line="240" w:lineRule="auto"/>
        <w:textAlignment w:val="auto"/>
        <w:rPr>
          <w:rFonts w:eastAsia="Times New Roman" w:cs="Calibri"/>
          <w:b/>
          <w:bCs/>
          <w:kern w:val="3"/>
          <w:lang w:eastAsia="et-EE"/>
        </w:rPr>
      </w:pPr>
      <w:r w:rsidRPr="00F613FE">
        <w:rPr>
          <w:rFonts w:eastAsia="Times New Roman" w:cs="Calibri"/>
          <w:b/>
          <w:bCs/>
          <w:kern w:val="3"/>
          <w:lang w:eastAsia="et-EE"/>
        </w:rPr>
        <w:t>Lp</w:t>
      </w:r>
      <w:r w:rsidR="00DA667D" w:rsidRPr="00F613FE">
        <w:rPr>
          <w:rFonts w:eastAsia="Times New Roman" w:cs="Calibri"/>
          <w:b/>
          <w:bCs/>
          <w:kern w:val="3"/>
          <w:lang w:eastAsia="et-EE"/>
        </w:rPr>
        <w:t xml:space="preserve"> </w:t>
      </w:r>
      <w:r w:rsidR="00C701FD" w:rsidRPr="00F613FE">
        <w:rPr>
          <w:rFonts w:eastAsia="Times New Roman" w:cs="Calibri"/>
          <w:b/>
          <w:bCs/>
          <w:kern w:val="3"/>
          <w:lang w:eastAsia="et-EE"/>
        </w:rPr>
        <w:t>Ksenia Haavistu</w:t>
      </w:r>
    </w:p>
    <w:p w14:paraId="1C23EB56" w14:textId="66E1E3CE" w:rsidR="00FF30D7" w:rsidRPr="00F613FE" w:rsidRDefault="00FA11F1" w:rsidP="000F45F3">
      <w:pPr>
        <w:suppressAutoHyphens w:val="0"/>
        <w:spacing w:after="0" w:line="240" w:lineRule="auto"/>
        <w:textAlignment w:val="auto"/>
        <w:rPr>
          <w:rFonts w:eastAsia="Times New Roman" w:cs="Calibri"/>
          <w:b/>
          <w:bCs/>
          <w:kern w:val="3"/>
          <w:lang w:eastAsia="et-EE"/>
        </w:rPr>
      </w:pPr>
      <w:r w:rsidRPr="00F613FE">
        <w:rPr>
          <w:rFonts w:eastAsia="Times New Roman" w:cs="Calibri"/>
          <w:b/>
          <w:bCs/>
          <w:kern w:val="3"/>
          <w:lang w:eastAsia="et-EE"/>
        </w:rPr>
        <w:t>T</w:t>
      </w:r>
      <w:r w:rsidR="00937994" w:rsidRPr="00F613FE">
        <w:rPr>
          <w:rFonts w:eastAsia="Times New Roman" w:cs="Calibri"/>
          <w:b/>
          <w:bCs/>
          <w:kern w:val="3"/>
          <w:lang w:eastAsia="et-EE"/>
        </w:rPr>
        <w:t>ranspordiamet</w:t>
      </w:r>
    </w:p>
    <w:p w14:paraId="323C3C13" w14:textId="30ED93FB" w:rsidR="00FF30D7" w:rsidRPr="00F613FE" w:rsidRDefault="005876A1">
      <w:pPr>
        <w:suppressAutoHyphens w:val="0"/>
        <w:spacing w:after="0" w:line="240" w:lineRule="auto"/>
        <w:textAlignment w:val="auto"/>
      </w:pPr>
      <w:r w:rsidRPr="00F613FE">
        <w:t xml:space="preserve">e-post: </w:t>
      </w:r>
      <w:hyperlink r:id="rId7" w:history="1">
        <w:r w:rsidR="00C701FD" w:rsidRPr="00F613FE">
          <w:rPr>
            <w:rStyle w:val="Hyperlink"/>
          </w:rPr>
          <w:t>ksenia.haavistu@transpordiamet.ee</w:t>
        </w:r>
      </w:hyperlink>
      <w:r w:rsidR="00C701FD" w:rsidRPr="00F613FE">
        <w:t xml:space="preserve"> </w:t>
      </w:r>
      <w:r w:rsidR="005E6A2E" w:rsidRPr="00F613FE">
        <w:t xml:space="preserve"> </w:t>
      </w:r>
      <w:r w:rsidR="00DA667D" w:rsidRPr="00F613FE">
        <w:t xml:space="preserve"> </w:t>
      </w:r>
      <w:r w:rsidR="00E524CC" w:rsidRPr="00F613FE">
        <w:t xml:space="preserve"> </w:t>
      </w:r>
      <w:r w:rsidRPr="00F613FE">
        <w:t xml:space="preserve"> </w:t>
      </w:r>
    </w:p>
    <w:p w14:paraId="4BD9845C" w14:textId="6F85E26B" w:rsidR="00FF30D7" w:rsidRPr="00F613FE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kern w:val="3"/>
          <w:lang w:eastAsia="et-EE"/>
        </w:rPr>
      </w:pPr>
    </w:p>
    <w:p w14:paraId="230E6AE6" w14:textId="5E34C92F" w:rsidR="000765BF" w:rsidRPr="00F613FE" w:rsidRDefault="00C701FD" w:rsidP="000765BF">
      <w:pPr>
        <w:suppressAutoHyphens w:val="0"/>
        <w:spacing w:after="0" w:line="240" w:lineRule="auto"/>
        <w:textAlignment w:val="auto"/>
        <w:rPr>
          <w:rFonts w:eastAsia="Times New Roman" w:cs="Calibri"/>
          <w:b/>
          <w:bCs/>
          <w:kern w:val="3"/>
          <w:lang w:eastAsia="et-EE"/>
        </w:rPr>
      </w:pPr>
      <w:r w:rsidRPr="00F613FE">
        <w:rPr>
          <w:rFonts w:eastAsia="Times New Roman" w:cs="Calibri"/>
          <w:b/>
          <w:bCs/>
          <w:kern w:val="3"/>
          <w:lang w:eastAsia="et-EE"/>
        </w:rPr>
        <w:t>Lp</w:t>
      </w:r>
      <w:r w:rsidR="000765BF" w:rsidRPr="00F613FE">
        <w:rPr>
          <w:rFonts w:eastAsia="Times New Roman" w:cs="Calibri"/>
          <w:b/>
          <w:bCs/>
          <w:kern w:val="3"/>
          <w:lang w:eastAsia="et-EE"/>
        </w:rPr>
        <w:t xml:space="preserve"> </w:t>
      </w:r>
      <w:r w:rsidRPr="00F613FE">
        <w:rPr>
          <w:rFonts w:eastAsia="Times New Roman" w:cs="Calibri"/>
          <w:b/>
          <w:bCs/>
          <w:kern w:val="3"/>
          <w:lang w:eastAsia="et-EE"/>
        </w:rPr>
        <w:t>Mikk Mutso</w:t>
      </w:r>
    </w:p>
    <w:p w14:paraId="7B27CB26" w14:textId="1D0782F6" w:rsidR="000765BF" w:rsidRPr="00F613FE" w:rsidRDefault="00513A81" w:rsidP="000765BF">
      <w:pPr>
        <w:suppressAutoHyphens w:val="0"/>
        <w:spacing w:after="0" w:line="240" w:lineRule="auto"/>
        <w:textAlignment w:val="auto"/>
        <w:rPr>
          <w:rFonts w:eastAsia="Times New Roman" w:cs="Calibri"/>
          <w:b/>
          <w:bCs/>
          <w:kern w:val="3"/>
          <w:lang w:eastAsia="et-EE"/>
        </w:rPr>
      </w:pPr>
      <w:r w:rsidRPr="00F613FE">
        <w:rPr>
          <w:rFonts w:eastAsia="Times New Roman" w:cs="Calibri"/>
          <w:b/>
          <w:bCs/>
          <w:kern w:val="3"/>
          <w:lang w:eastAsia="et-EE"/>
        </w:rPr>
        <w:t>OÜ Esprii</w:t>
      </w:r>
    </w:p>
    <w:p w14:paraId="3BBED56C" w14:textId="0CE4D53F" w:rsidR="000765BF" w:rsidRPr="005E6A2E" w:rsidRDefault="000765BF" w:rsidP="000765BF">
      <w:pPr>
        <w:suppressAutoHyphens w:val="0"/>
        <w:spacing w:after="0" w:line="240" w:lineRule="auto"/>
        <w:textAlignment w:val="auto"/>
        <w:rPr>
          <w:rFonts w:eastAsia="Times New Roman" w:cs="Calibri"/>
          <w:kern w:val="3"/>
          <w:lang w:eastAsia="et-EE"/>
        </w:rPr>
      </w:pPr>
      <w:r w:rsidRPr="00F613FE">
        <w:t>e-post:</w:t>
      </w:r>
      <w:r w:rsidR="00F613FE" w:rsidRPr="00F613FE">
        <w:t xml:space="preserve"> </w:t>
      </w:r>
      <w:hyperlink r:id="rId8" w:history="1">
        <w:r w:rsidR="00F613FE" w:rsidRPr="00F613FE">
          <w:rPr>
            <w:rStyle w:val="Hyperlink"/>
          </w:rPr>
          <w:t>mikk.mutso@esprii.ee</w:t>
        </w:r>
      </w:hyperlink>
      <w:r w:rsidR="00F613FE">
        <w:t xml:space="preserve"> </w:t>
      </w:r>
    </w:p>
    <w:p w14:paraId="7B0773F7" w14:textId="5B875116" w:rsidR="00FF30D7" w:rsidRPr="00B27C0A" w:rsidRDefault="004F3AE6" w:rsidP="00447269">
      <w:pPr>
        <w:suppressAutoHyphens w:val="0"/>
        <w:spacing w:after="0" w:line="240" w:lineRule="auto"/>
        <w:jc w:val="right"/>
        <w:textAlignment w:val="auto"/>
        <w:rPr>
          <w:rFonts w:eastAsia="Times New Roman" w:cs="Calibri"/>
          <w:b/>
          <w:kern w:val="3"/>
          <w:lang w:eastAsia="et-EE"/>
        </w:rPr>
      </w:pPr>
      <w:r w:rsidRPr="005E6A2E">
        <w:rPr>
          <w:rFonts w:eastAsia="Times New Roman" w:cs="Calibri"/>
          <w:b/>
          <w:kern w:val="3"/>
          <w:lang w:eastAsia="et-EE"/>
        </w:rPr>
        <w:tab/>
      </w:r>
      <w:r w:rsidRPr="005E6A2E">
        <w:rPr>
          <w:rFonts w:eastAsia="Times New Roman" w:cs="Calibri"/>
          <w:b/>
          <w:kern w:val="3"/>
          <w:lang w:eastAsia="et-EE"/>
        </w:rPr>
        <w:tab/>
      </w:r>
      <w:r w:rsidRPr="005E6A2E">
        <w:rPr>
          <w:rFonts w:eastAsia="Times New Roman" w:cs="Calibri"/>
          <w:b/>
          <w:kern w:val="3"/>
          <w:lang w:eastAsia="et-EE"/>
        </w:rPr>
        <w:tab/>
        <w:t xml:space="preserve">    </w:t>
      </w:r>
      <w:r w:rsidRPr="005E6A2E">
        <w:rPr>
          <w:rFonts w:eastAsia="Times New Roman" w:cs="Calibri"/>
          <w:b/>
          <w:kern w:val="3"/>
          <w:lang w:eastAsia="et-EE"/>
        </w:rPr>
        <w:tab/>
      </w:r>
      <w:r w:rsidRPr="005E6A2E">
        <w:rPr>
          <w:rFonts w:eastAsia="Times New Roman" w:cs="Calibri"/>
          <w:b/>
          <w:kern w:val="3"/>
          <w:lang w:eastAsia="et-EE"/>
        </w:rPr>
        <w:tab/>
      </w:r>
      <w:r w:rsidRPr="005E6A2E">
        <w:rPr>
          <w:rFonts w:eastAsia="Times New Roman" w:cs="Calibri"/>
          <w:b/>
          <w:kern w:val="3"/>
          <w:lang w:eastAsia="et-EE"/>
        </w:rPr>
        <w:tab/>
      </w:r>
      <w:r w:rsidRPr="005E6A2E">
        <w:rPr>
          <w:rFonts w:eastAsia="Times New Roman" w:cs="Calibri"/>
          <w:b/>
          <w:kern w:val="3"/>
          <w:lang w:eastAsia="et-EE"/>
        </w:rPr>
        <w:tab/>
      </w:r>
      <w:r w:rsidRPr="005E6A2E">
        <w:rPr>
          <w:rFonts w:eastAsia="Times New Roman" w:cs="Calibri"/>
          <w:b/>
          <w:kern w:val="3"/>
          <w:lang w:eastAsia="et-EE"/>
        </w:rPr>
        <w:tab/>
      </w:r>
      <w:r w:rsidRPr="005E6A2E">
        <w:rPr>
          <w:rFonts w:eastAsia="Times New Roman" w:cs="Calibri"/>
          <w:b/>
          <w:kern w:val="3"/>
          <w:lang w:eastAsia="et-EE"/>
        </w:rPr>
        <w:tab/>
      </w:r>
      <w:r w:rsidR="00854BBC">
        <w:rPr>
          <w:rFonts w:eastAsia="Times New Roman" w:cs="Calibri"/>
          <w:bCs/>
          <w:kern w:val="3"/>
          <w:lang w:eastAsia="et-EE"/>
        </w:rPr>
        <w:t>06</w:t>
      </w:r>
      <w:r w:rsidRPr="00B27C0A">
        <w:rPr>
          <w:rFonts w:eastAsia="Times New Roman" w:cs="Calibri"/>
          <w:bCs/>
          <w:kern w:val="3"/>
          <w:lang w:eastAsia="et-EE"/>
        </w:rPr>
        <w:t>.</w:t>
      </w:r>
      <w:r w:rsidR="009C0A47">
        <w:rPr>
          <w:rFonts w:eastAsia="Times New Roman" w:cs="Calibri"/>
          <w:bCs/>
          <w:kern w:val="3"/>
          <w:lang w:eastAsia="et-EE"/>
        </w:rPr>
        <w:t>10</w:t>
      </w:r>
      <w:r w:rsidRPr="00B27C0A">
        <w:rPr>
          <w:rFonts w:eastAsia="Times New Roman" w:cs="Calibri"/>
          <w:bCs/>
          <w:kern w:val="3"/>
          <w:lang w:eastAsia="et-EE"/>
        </w:rPr>
        <w:t>.202</w:t>
      </w:r>
      <w:r w:rsidR="006A6D78" w:rsidRPr="00B27C0A">
        <w:rPr>
          <w:rFonts w:eastAsia="Times New Roman" w:cs="Calibri"/>
          <w:bCs/>
          <w:kern w:val="3"/>
          <w:lang w:eastAsia="et-EE"/>
        </w:rPr>
        <w:t>6</w:t>
      </w:r>
      <w:r w:rsidR="00CE6F2F" w:rsidRPr="00B27C0A">
        <w:rPr>
          <w:rFonts w:eastAsia="Times New Roman" w:cs="Calibri"/>
          <w:bCs/>
          <w:kern w:val="3"/>
          <w:lang w:eastAsia="et-EE"/>
        </w:rPr>
        <w:t xml:space="preserve">.a. kiri nr. </w:t>
      </w:r>
      <w:r w:rsidR="00922DFC" w:rsidRPr="00B27C0A">
        <w:rPr>
          <w:rFonts w:eastAsia="Times New Roman" w:cs="Calibri"/>
          <w:b/>
          <w:kern w:val="3"/>
          <w:lang w:eastAsia="et-EE"/>
        </w:rPr>
        <w:t>2</w:t>
      </w:r>
      <w:r w:rsidR="00B9098F" w:rsidRPr="00B27C0A">
        <w:rPr>
          <w:rFonts w:eastAsia="Times New Roman" w:cs="Calibri"/>
          <w:b/>
          <w:kern w:val="3"/>
          <w:lang w:eastAsia="et-EE"/>
        </w:rPr>
        <w:t>6</w:t>
      </w:r>
      <w:r w:rsidR="00F13E27" w:rsidRPr="00B27C0A">
        <w:rPr>
          <w:rFonts w:eastAsia="Times New Roman" w:cs="Calibri"/>
          <w:b/>
          <w:kern w:val="3"/>
          <w:lang w:eastAsia="et-EE"/>
        </w:rPr>
        <w:t>.</w:t>
      </w:r>
      <w:r w:rsidR="001D669B" w:rsidRPr="00B27C0A">
        <w:rPr>
          <w:rFonts w:eastAsia="Times New Roman" w:cs="Calibri"/>
          <w:b/>
          <w:kern w:val="3"/>
          <w:lang w:eastAsia="et-EE"/>
        </w:rPr>
        <w:t>10</w:t>
      </w:r>
      <w:r w:rsidR="00A84C30">
        <w:rPr>
          <w:rFonts w:eastAsia="Times New Roman" w:cs="Calibri"/>
          <w:b/>
          <w:kern w:val="3"/>
          <w:lang w:eastAsia="et-EE"/>
        </w:rPr>
        <w:t>2</w:t>
      </w:r>
      <w:r w:rsidR="00F13E27" w:rsidRPr="00B27C0A">
        <w:rPr>
          <w:rFonts w:eastAsia="Times New Roman" w:cs="Calibri"/>
          <w:b/>
          <w:kern w:val="3"/>
          <w:lang w:eastAsia="et-EE"/>
        </w:rPr>
        <w:t>A/</w:t>
      </w:r>
      <w:r w:rsidR="00854BBC">
        <w:rPr>
          <w:rFonts w:eastAsia="Times New Roman" w:cs="Calibri"/>
          <w:b/>
          <w:kern w:val="3"/>
          <w:lang w:eastAsia="et-EE"/>
        </w:rPr>
        <w:t>35K</w:t>
      </w:r>
    </w:p>
    <w:p w14:paraId="67F8C563" w14:textId="77777777" w:rsidR="00FF30D7" w:rsidRPr="00A53E0D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highlight w:val="yellow"/>
          <w:lang w:eastAsia="et-EE"/>
        </w:rPr>
      </w:pPr>
    </w:p>
    <w:p w14:paraId="4DB94E24" w14:textId="77777777" w:rsidR="00FF30D7" w:rsidRPr="00A53E0D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highlight w:val="yellow"/>
          <w:lang w:eastAsia="et-EE"/>
        </w:rPr>
      </w:pPr>
    </w:p>
    <w:p w14:paraId="2EBC65D4" w14:textId="77777777" w:rsidR="00AC713A" w:rsidRPr="00A53E0D" w:rsidRDefault="00AC713A" w:rsidP="00E81C4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highlight w:val="yellow"/>
          <w:lang w:eastAsia="et-EE"/>
        </w:rPr>
      </w:pPr>
    </w:p>
    <w:p w14:paraId="58F7997D" w14:textId="13CDBAB3" w:rsidR="00FF30D7" w:rsidRPr="00E81C47" w:rsidRDefault="004827B3" w:rsidP="00E81C47">
      <w:pPr>
        <w:suppressAutoHyphens w:val="0"/>
        <w:spacing w:after="0" w:line="240" w:lineRule="auto"/>
        <w:textAlignment w:val="auto"/>
        <w:rPr>
          <w:rFonts w:eastAsia="Times New Roman" w:cs="Calibri"/>
          <w:b/>
          <w:bCs/>
          <w:kern w:val="3"/>
          <w:lang w:eastAsia="et-EE"/>
        </w:rPr>
      </w:pPr>
      <w:r w:rsidRPr="0068693F">
        <w:rPr>
          <w:rFonts w:eastAsia="Times New Roman" w:cs="Calibri"/>
          <w:b/>
          <w:bCs/>
          <w:kern w:val="3"/>
          <w:lang w:eastAsia="et-EE"/>
        </w:rPr>
        <w:t xml:space="preserve">Riigitee </w:t>
      </w:r>
      <w:r w:rsidR="0068693F" w:rsidRPr="0068693F">
        <w:rPr>
          <w:rFonts w:eastAsia="Times New Roman" w:cs="Calibri"/>
          <w:b/>
          <w:bCs/>
          <w:kern w:val="3"/>
          <w:lang w:eastAsia="et-EE"/>
        </w:rPr>
        <w:t>nr 11185 Hüüru−Alliku−Saue km 0,0-0,914 ja km 2,7-4,541 rekonstrueerimise pilootprojekt</w:t>
      </w:r>
      <w:r w:rsidR="00E81C47">
        <w:rPr>
          <w:rFonts w:eastAsia="Times New Roman" w:cs="Calibri"/>
          <w:b/>
          <w:bCs/>
          <w:kern w:val="3"/>
          <w:lang w:eastAsia="et-EE"/>
        </w:rPr>
        <w:t xml:space="preserve"> </w:t>
      </w:r>
      <w:r w:rsidR="001634DE" w:rsidRPr="0068693F">
        <w:rPr>
          <w:rFonts w:eastAsia="Times New Roman" w:cs="Calibri"/>
          <w:b/>
          <w:kern w:val="3"/>
          <w:lang w:eastAsia="et-EE"/>
        </w:rPr>
        <w:t xml:space="preserve">Tee-ehituse töövõtuleping </w:t>
      </w:r>
      <w:r w:rsidR="00B63D8A" w:rsidRPr="0068693F">
        <w:rPr>
          <w:rFonts w:eastAsia="Times New Roman" w:cs="Calibri"/>
          <w:b/>
          <w:kern w:val="3"/>
          <w:lang w:eastAsia="et-EE"/>
        </w:rPr>
        <w:t>3.2-3/26/679-1</w:t>
      </w:r>
      <w:r w:rsidR="00922DFC" w:rsidRPr="0068693F">
        <w:rPr>
          <w:rFonts w:eastAsia="Times New Roman" w:cs="Calibri"/>
          <w:b/>
          <w:kern w:val="3"/>
          <w:lang w:eastAsia="et-EE"/>
        </w:rPr>
        <w:tab/>
      </w:r>
      <w:r w:rsidR="00922DFC" w:rsidRPr="0068693F">
        <w:rPr>
          <w:rFonts w:ascii="Times New Roman" w:eastAsia="Times New Roman" w:hAnsi="Times New Roman"/>
          <w:b/>
          <w:kern w:val="3"/>
          <w:lang w:eastAsia="et-EE"/>
        </w:rPr>
        <w:tab/>
      </w:r>
      <w:r w:rsidR="00922DFC" w:rsidRPr="0068693F">
        <w:rPr>
          <w:rFonts w:ascii="Times New Roman" w:eastAsia="Times New Roman" w:hAnsi="Times New Roman"/>
          <w:b/>
          <w:kern w:val="3"/>
          <w:lang w:eastAsia="et-EE"/>
        </w:rPr>
        <w:tab/>
      </w:r>
      <w:r w:rsidR="00922DFC" w:rsidRPr="0068693F">
        <w:rPr>
          <w:rFonts w:ascii="Times New Roman" w:eastAsia="Times New Roman" w:hAnsi="Times New Roman"/>
          <w:b/>
          <w:kern w:val="3"/>
          <w:lang w:eastAsia="et-EE"/>
        </w:rPr>
        <w:tab/>
      </w:r>
    </w:p>
    <w:p w14:paraId="2DC82528" w14:textId="77777777" w:rsidR="00FF30D7" w:rsidRPr="00121BCB" w:rsidRDefault="00FF30D7" w:rsidP="00BD0645">
      <w:pPr>
        <w:suppressAutoHyphens w:val="0"/>
        <w:spacing w:after="0" w:line="240" w:lineRule="auto"/>
        <w:jc w:val="both"/>
        <w:textAlignment w:val="auto"/>
        <w:rPr>
          <w:rFonts w:eastAsia="Times New Roman"/>
          <w:b/>
          <w:kern w:val="3"/>
          <w:highlight w:val="yellow"/>
          <w:lang w:eastAsia="et-EE"/>
        </w:rPr>
      </w:pPr>
    </w:p>
    <w:p w14:paraId="40D1A2A7" w14:textId="63DE3860" w:rsidR="007D6699" w:rsidRPr="00121BCB" w:rsidRDefault="007D6699" w:rsidP="00BD0645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highlight w:val="yellow"/>
          <w:lang w:eastAsia="et-EE"/>
        </w:rPr>
      </w:pPr>
    </w:p>
    <w:p w14:paraId="66756E48" w14:textId="77777777" w:rsidR="00810782" w:rsidRPr="00810782" w:rsidRDefault="00810782" w:rsidP="00BD0645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lang w:eastAsia="et-EE"/>
        </w:rPr>
      </w:pPr>
      <w:r w:rsidRPr="00810782">
        <w:rPr>
          <w:rFonts w:eastAsia="Times New Roman"/>
          <w:kern w:val="3"/>
          <w:lang w:eastAsia="et-EE"/>
        </w:rPr>
        <w:t>Käesolevaga teatab Töövõtja, et on Lepingu täitmise sujuva jätkumise ja pooltevahelise konstruktiivse koostöö huvides otsustanud kasutada Lepingust tulenevat õigust asendada Töövõtja projektijuht.</w:t>
      </w:r>
    </w:p>
    <w:p w14:paraId="4214BFC2" w14:textId="77777777" w:rsidR="00810782" w:rsidRPr="00810782" w:rsidRDefault="00810782" w:rsidP="00BD0645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lang w:eastAsia="et-EE"/>
        </w:rPr>
      </w:pPr>
    </w:p>
    <w:p w14:paraId="310D5C21" w14:textId="01D2749A" w:rsidR="00810782" w:rsidRPr="00810782" w:rsidRDefault="00810782" w:rsidP="00BD0645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lang w:eastAsia="et-EE"/>
        </w:rPr>
      </w:pPr>
      <w:r w:rsidRPr="00810782">
        <w:rPr>
          <w:rFonts w:eastAsia="Times New Roman"/>
          <w:kern w:val="3"/>
          <w:lang w:eastAsia="et-EE"/>
        </w:rPr>
        <w:t>Töövõtja esitab Lepingu punkti 11.4 alusel Tellijale ja Insenerile kooskõlastamiseks uue projektijuhina Eduard Rae (kutsetunnistus nr 180668, e-post</w:t>
      </w:r>
      <w:r w:rsidR="00B70330">
        <w:rPr>
          <w:rFonts w:eastAsia="Times New Roman"/>
          <w:kern w:val="3"/>
          <w:lang w:eastAsia="et-EE"/>
        </w:rPr>
        <w:t>:</w:t>
      </w:r>
      <w:r w:rsidR="00900309">
        <w:rPr>
          <w:rFonts w:eastAsia="Times New Roman"/>
          <w:kern w:val="3"/>
          <w:lang w:eastAsia="et-EE"/>
        </w:rPr>
        <w:t xml:space="preserve"> Eduard.rae@mail.ee</w:t>
      </w:r>
      <w:r w:rsidRPr="00810782">
        <w:rPr>
          <w:rFonts w:eastAsia="Times New Roman"/>
          <w:kern w:val="3"/>
          <w:lang w:eastAsia="et-EE"/>
        </w:rPr>
        <w:t>, tel</w:t>
      </w:r>
      <w:r w:rsidR="00082440">
        <w:rPr>
          <w:rFonts w:eastAsia="Times New Roman"/>
          <w:kern w:val="3"/>
          <w:lang w:eastAsia="et-EE"/>
        </w:rPr>
        <w:t>.</w:t>
      </w:r>
      <w:r w:rsidR="00E81C47">
        <w:rPr>
          <w:rFonts w:eastAsia="Times New Roman"/>
          <w:kern w:val="3"/>
          <w:lang w:eastAsia="et-EE"/>
        </w:rPr>
        <w:t xml:space="preserve"> </w:t>
      </w:r>
      <w:r w:rsidR="00001001">
        <w:rPr>
          <w:rFonts w:eastAsia="Times New Roman"/>
          <w:kern w:val="3"/>
          <w:lang w:eastAsia="et-EE"/>
        </w:rPr>
        <w:t>52 44 081</w:t>
      </w:r>
      <w:r w:rsidRPr="00810782">
        <w:rPr>
          <w:rFonts w:eastAsia="Times New Roman"/>
          <w:kern w:val="3"/>
          <w:lang w:eastAsia="et-EE"/>
        </w:rPr>
        <w:t>, kes vastab Lepingus projektijuhile sätestatud nõuetele. Eduard Rae digitaalselt allkirjastatud nõusolek on lisatud käesolevale kirjale.</w:t>
      </w:r>
    </w:p>
    <w:p w14:paraId="689431FB" w14:textId="77777777" w:rsidR="00810782" w:rsidRPr="00810782" w:rsidRDefault="00810782" w:rsidP="00BD0645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lang w:eastAsia="et-EE"/>
        </w:rPr>
      </w:pPr>
    </w:p>
    <w:p w14:paraId="2897D8F0" w14:textId="184E5BC7" w:rsidR="00A119BC" w:rsidRPr="00EE0F30" w:rsidRDefault="00810782" w:rsidP="00BD0645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lang w:eastAsia="et-EE"/>
        </w:rPr>
      </w:pPr>
      <w:r w:rsidRPr="00810782">
        <w:rPr>
          <w:rFonts w:eastAsia="Times New Roman"/>
          <w:kern w:val="3"/>
          <w:lang w:eastAsia="et-EE"/>
        </w:rPr>
        <w:t>Senine projektijuht Mihkel Viita jätkab projektis tehnilise koordinaatorina. Töövõtja projektijuhi ülesandeid ning Lepingust tulenevat projektijuhi pädevust hakkab pärast kooskõlastamist täitma Eduard Rae.</w:t>
      </w:r>
    </w:p>
    <w:p w14:paraId="6DA78F28" w14:textId="77777777" w:rsidR="006F039A" w:rsidRPr="00EE0F30" w:rsidRDefault="006F039A" w:rsidP="006F039A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</w:p>
    <w:p w14:paraId="3336452C" w14:textId="77777777" w:rsidR="00AC1CC2" w:rsidRPr="00A037EF" w:rsidRDefault="00AC1CC2">
      <w:pPr>
        <w:suppressAutoHyphens w:val="0"/>
        <w:spacing w:after="0" w:line="240" w:lineRule="auto"/>
        <w:textAlignment w:val="auto"/>
        <w:rPr>
          <w:rFonts w:eastAsia="Times New Roman"/>
          <w:b/>
          <w:bCs/>
          <w:kern w:val="3"/>
          <w:lang w:eastAsia="et-EE"/>
        </w:rPr>
      </w:pPr>
    </w:p>
    <w:p w14:paraId="0A4F0F4F" w14:textId="10688591" w:rsidR="008B1C0D" w:rsidRPr="00A037EF" w:rsidRDefault="00CC3A6C">
      <w:pPr>
        <w:suppressAutoHyphens w:val="0"/>
        <w:spacing w:after="0" w:line="240" w:lineRule="auto"/>
        <w:textAlignment w:val="auto"/>
        <w:rPr>
          <w:rFonts w:eastAsia="Times New Roman"/>
          <w:b/>
          <w:bCs/>
          <w:kern w:val="3"/>
          <w:lang w:eastAsia="et-EE"/>
        </w:rPr>
      </w:pPr>
      <w:r w:rsidRPr="00A037EF">
        <w:rPr>
          <w:rFonts w:eastAsia="Times New Roman"/>
          <w:b/>
          <w:bCs/>
          <w:kern w:val="3"/>
          <w:lang w:eastAsia="et-EE"/>
        </w:rPr>
        <w:t>Lisad:</w:t>
      </w:r>
    </w:p>
    <w:p w14:paraId="03A217FF" w14:textId="77777777" w:rsidR="00A037EF" w:rsidRPr="00CC3A6C" w:rsidRDefault="00A037EF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</w:p>
    <w:p w14:paraId="58CB5C9E" w14:textId="0979FD17" w:rsidR="00CC3A6C" w:rsidRPr="00CC3A6C" w:rsidRDefault="00CC3A6C" w:rsidP="00CC3A6C">
      <w:pPr>
        <w:pStyle w:val="ListParagraph"/>
        <w:numPr>
          <w:ilvl w:val="0"/>
          <w:numId w:val="11"/>
        </w:num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  <w:r w:rsidRPr="00CC3A6C">
        <w:rPr>
          <w:rFonts w:eastAsia="Times New Roman"/>
          <w:kern w:val="3"/>
          <w:lang w:eastAsia="et-EE"/>
        </w:rPr>
        <w:t>Eduard Rae digitaalselt allkirjastatud nõusolek</w:t>
      </w:r>
    </w:p>
    <w:p w14:paraId="6941B9E5" w14:textId="77777777" w:rsidR="00F9605E" w:rsidRPr="00CC3A6C" w:rsidRDefault="00F9605E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</w:p>
    <w:p w14:paraId="50C9D15B" w14:textId="77777777" w:rsidR="00932DE3" w:rsidRDefault="00932DE3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</w:p>
    <w:p w14:paraId="1B6EB827" w14:textId="77777777" w:rsidR="00CC3A6C" w:rsidRPr="00CC3A6C" w:rsidRDefault="00CC3A6C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</w:p>
    <w:p w14:paraId="5B436797" w14:textId="553489E4" w:rsidR="00FF30D7" w:rsidRPr="00070736" w:rsidRDefault="007D6699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  <w:r w:rsidRPr="00070736">
        <w:rPr>
          <w:rFonts w:eastAsia="Times New Roman"/>
          <w:kern w:val="3"/>
          <w:lang w:eastAsia="et-EE"/>
        </w:rPr>
        <w:t>Lugupidamisega</w:t>
      </w:r>
    </w:p>
    <w:p w14:paraId="43E9FAD3" w14:textId="77777777" w:rsidR="00FF30D7" w:rsidRPr="00070736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</w:p>
    <w:p w14:paraId="02484ADF" w14:textId="1D9DDF17" w:rsidR="00FF30D7" w:rsidRPr="00070736" w:rsidRDefault="00922DFC">
      <w:pPr>
        <w:suppressAutoHyphens w:val="0"/>
        <w:spacing w:after="0" w:line="240" w:lineRule="auto"/>
        <w:textAlignment w:val="auto"/>
        <w:rPr>
          <w:rFonts w:eastAsia="Times New Roman"/>
          <w:i/>
          <w:kern w:val="3"/>
          <w:lang w:eastAsia="et-EE"/>
        </w:rPr>
      </w:pPr>
      <w:r w:rsidRPr="00070736">
        <w:rPr>
          <w:rFonts w:eastAsia="Times New Roman"/>
          <w:i/>
          <w:kern w:val="3"/>
          <w:lang w:eastAsia="et-EE"/>
        </w:rPr>
        <w:t>/allkirjastatud</w:t>
      </w:r>
      <w:r w:rsidR="00236F2B" w:rsidRPr="00070736">
        <w:rPr>
          <w:rFonts w:eastAsia="Times New Roman"/>
          <w:i/>
          <w:kern w:val="3"/>
          <w:lang w:eastAsia="et-EE"/>
        </w:rPr>
        <w:t xml:space="preserve"> digitaalselt</w:t>
      </w:r>
      <w:r w:rsidRPr="00070736">
        <w:rPr>
          <w:rFonts w:eastAsia="Times New Roman"/>
          <w:i/>
          <w:kern w:val="3"/>
          <w:lang w:eastAsia="et-EE"/>
        </w:rPr>
        <w:t>/</w:t>
      </w:r>
    </w:p>
    <w:p w14:paraId="2A6CF4CD" w14:textId="77777777" w:rsidR="00FF30D7" w:rsidRPr="00070736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</w:p>
    <w:p w14:paraId="6A57FA2A" w14:textId="7DA2A2DC" w:rsidR="004F3AE6" w:rsidRPr="00070736" w:rsidRDefault="00070736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  <w:r w:rsidRPr="00070736">
        <w:rPr>
          <w:rFonts w:eastAsia="Times New Roman"/>
          <w:kern w:val="3"/>
          <w:lang w:eastAsia="et-EE"/>
        </w:rPr>
        <w:t>Kaspar Kaldjärv</w:t>
      </w:r>
    </w:p>
    <w:p w14:paraId="78B938C9" w14:textId="79EFCC42" w:rsidR="00932DE3" w:rsidRDefault="00932DE3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  <w:r>
        <w:rPr>
          <w:rFonts w:eastAsia="Times New Roman"/>
          <w:kern w:val="3"/>
          <w:lang w:eastAsia="et-EE"/>
        </w:rPr>
        <w:t>Juhatuse liige</w:t>
      </w:r>
    </w:p>
    <w:p w14:paraId="16A87EB6" w14:textId="07D45B24" w:rsidR="00FF30D7" w:rsidRPr="00CF4755" w:rsidRDefault="00922DFC">
      <w:pPr>
        <w:suppressAutoHyphens w:val="0"/>
        <w:spacing w:after="0" w:line="240" w:lineRule="auto"/>
        <w:textAlignment w:val="auto"/>
        <w:rPr>
          <w:rFonts w:eastAsia="Times New Roman"/>
          <w:kern w:val="3"/>
          <w:lang w:eastAsia="et-EE"/>
        </w:rPr>
      </w:pPr>
      <w:r w:rsidRPr="00070736">
        <w:rPr>
          <w:rFonts w:eastAsia="Times New Roman"/>
          <w:kern w:val="3"/>
          <w:lang w:eastAsia="et-EE"/>
        </w:rPr>
        <w:t>Tariston AS</w:t>
      </w:r>
    </w:p>
    <w:p w14:paraId="5911BE9E" w14:textId="77777777" w:rsidR="00FF30D7" w:rsidRPr="00CF4755" w:rsidRDefault="00FF30D7"/>
    <w:sectPr w:rsidR="00FF30D7" w:rsidRPr="00CF4755" w:rsidSect="004276BE">
      <w:headerReference w:type="default" r:id="rId9"/>
      <w:headerReference w:type="first" r:id="rId10"/>
      <w:footerReference w:type="first" r:id="rId11"/>
      <w:pgSz w:w="11906" w:h="16838"/>
      <w:pgMar w:top="1814" w:right="849" w:bottom="1701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AC913" w14:textId="77777777" w:rsidR="004000C5" w:rsidRDefault="004000C5">
      <w:pPr>
        <w:spacing w:after="0" w:line="240" w:lineRule="auto"/>
      </w:pPr>
      <w:r>
        <w:separator/>
      </w:r>
    </w:p>
  </w:endnote>
  <w:endnote w:type="continuationSeparator" w:id="0">
    <w:p w14:paraId="4A713F07" w14:textId="77777777" w:rsidR="004000C5" w:rsidRDefault="00400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14654" w14:textId="77777777" w:rsidR="002F4460" w:rsidRDefault="00922DFC">
    <w:pPr>
      <w:pStyle w:val="Footer"/>
    </w:pPr>
    <w:r>
      <w:rPr>
        <w:noProof/>
      </w:rPr>
      <w:drawing>
        <wp:inline distT="0" distB="0" distL="0" distR="0" wp14:anchorId="0A80A23F" wp14:editId="03DCF380">
          <wp:extent cx="6066157" cy="347343"/>
          <wp:effectExtent l="0" t="0" r="0" b="0"/>
          <wp:docPr id="1092915858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66157" cy="3473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538A9" w14:textId="77777777" w:rsidR="004000C5" w:rsidRDefault="004000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BFE1E86" w14:textId="77777777" w:rsidR="004000C5" w:rsidRDefault="00400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BFDE" w14:textId="77777777" w:rsidR="002F4460" w:rsidRDefault="002F4460">
    <w:pPr>
      <w:pStyle w:val="Header"/>
    </w:pPr>
  </w:p>
  <w:p w14:paraId="2A7262D8" w14:textId="77777777" w:rsidR="002F4460" w:rsidRDefault="002F44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53BE" w14:textId="77777777" w:rsidR="002F4460" w:rsidRDefault="00922DFC">
    <w:pPr>
      <w:pStyle w:val="Header"/>
    </w:pPr>
    <w:r>
      <w:rPr>
        <w:noProof/>
        <w:lang w:eastAsia="et-EE"/>
      </w:rPr>
      <w:drawing>
        <wp:anchor distT="0" distB="0" distL="114300" distR="114300" simplePos="0" relativeHeight="251659264" behindDoc="0" locked="0" layoutInCell="1" allowOverlap="1" wp14:anchorId="7424662D" wp14:editId="3370D3F8">
          <wp:simplePos x="0" y="0"/>
          <wp:positionH relativeFrom="page">
            <wp:posOffset>702314</wp:posOffset>
          </wp:positionH>
          <wp:positionV relativeFrom="page">
            <wp:posOffset>702314</wp:posOffset>
          </wp:positionV>
          <wp:extent cx="1627202" cy="291602"/>
          <wp:effectExtent l="0" t="0" r="0" b="0"/>
          <wp:wrapNone/>
          <wp:docPr id="428980378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7202" cy="291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5488"/>
    <w:multiLevelType w:val="hybridMultilevel"/>
    <w:tmpl w:val="7E80635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67A3"/>
    <w:multiLevelType w:val="hybridMultilevel"/>
    <w:tmpl w:val="5FB646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20A1A"/>
    <w:multiLevelType w:val="hybridMultilevel"/>
    <w:tmpl w:val="4964049A"/>
    <w:lvl w:ilvl="0" w:tplc="161ED0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A03B4"/>
    <w:multiLevelType w:val="hybridMultilevel"/>
    <w:tmpl w:val="37D67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54374"/>
    <w:multiLevelType w:val="hybridMultilevel"/>
    <w:tmpl w:val="EACC24B6"/>
    <w:lvl w:ilvl="0" w:tplc="161ED0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61EC1"/>
    <w:multiLevelType w:val="hybridMultilevel"/>
    <w:tmpl w:val="1A8A65F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970D2"/>
    <w:multiLevelType w:val="hybridMultilevel"/>
    <w:tmpl w:val="3F0402C8"/>
    <w:lvl w:ilvl="0" w:tplc="23327E0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A62931"/>
    <w:multiLevelType w:val="hybridMultilevel"/>
    <w:tmpl w:val="FBDE4046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053C4B"/>
    <w:multiLevelType w:val="hybridMultilevel"/>
    <w:tmpl w:val="9FE21F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36B4A"/>
    <w:multiLevelType w:val="hybridMultilevel"/>
    <w:tmpl w:val="37D67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C7C78"/>
    <w:multiLevelType w:val="hybridMultilevel"/>
    <w:tmpl w:val="BA2E0E4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5577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4843239">
    <w:abstractNumId w:val="6"/>
  </w:num>
  <w:num w:numId="3" w16cid:durableId="956301863">
    <w:abstractNumId w:val="7"/>
  </w:num>
  <w:num w:numId="4" w16cid:durableId="20601302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6529508">
    <w:abstractNumId w:val="0"/>
  </w:num>
  <w:num w:numId="6" w16cid:durableId="140193507">
    <w:abstractNumId w:val="1"/>
  </w:num>
  <w:num w:numId="7" w16cid:durableId="17483089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49276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0682954">
    <w:abstractNumId w:val="2"/>
  </w:num>
  <w:num w:numId="10" w16cid:durableId="1257665347">
    <w:abstractNumId w:val="4"/>
  </w:num>
  <w:num w:numId="11" w16cid:durableId="1408265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D7"/>
    <w:rsid w:val="00001001"/>
    <w:rsid w:val="000034B2"/>
    <w:rsid w:val="00004E39"/>
    <w:rsid w:val="00035496"/>
    <w:rsid w:val="000478B3"/>
    <w:rsid w:val="00070736"/>
    <w:rsid w:val="00073505"/>
    <w:rsid w:val="00075070"/>
    <w:rsid w:val="000765BF"/>
    <w:rsid w:val="00082440"/>
    <w:rsid w:val="00082AF7"/>
    <w:rsid w:val="00083E29"/>
    <w:rsid w:val="000A1C6B"/>
    <w:rsid w:val="000A6CAE"/>
    <w:rsid w:val="000B5251"/>
    <w:rsid w:val="000C1169"/>
    <w:rsid w:val="000D0769"/>
    <w:rsid w:val="000D638C"/>
    <w:rsid w:val="000E1829"/>
    <w:rsid w:val="000E1BA9"/>
    <w:rsid w:val="000E3A98"/>
    <w:rsid w:val="000E581A"/>
    <w:rsid w:val="000E62F2"/>
    <w:rsid w:val="000F01C1"/>
    <w:rsid w:val="000F45F3"/>
    <w:rsid w:val="000F6929"/>
    <w:rsid w:val="001203C6"/>
    <w:rsid w:val="00121BCB"/>
    <w:rsid w:val="00130EE1"/>
    <w:rsid w:val="00131956"/>
    <w:rsid w:val="00150A5A"/>
    <w:rsid w:val="00154DA6"/>
    <w:rsid w:val="00156FC0"/>
    <w:rsid w:val="001634DE"/>
    <w:rsid w:val="00164B7A"/>
    <w:rsid w:val="00170515"/>
    <w:rsid w:val="00182022"/>
    <w:rsid w:val="001D669B"/>
    <w:rsid w:val="001E02CC"/>
    <w:rsid w:val="001E5070"/>
    <w:rsid w:val="001F4D09"/>
    <w:rsid w:val="001F5A30"/>
    <w:rsid w:val="00217089"/>
    <w:rsid w:val="0021793B"/>
    <w:rsid w:val="00222CBA"/>
    <w:rsid w:val="00233A2A"/>
    <w:rsid w:val="00236F2B"/>
    <w:rsid w:val="00246091"/>
    <w:rsid w:val="0025142F"/>
    <w:rsid w:val="0025613B"/>
    <w:rsid w:val="00277EDD"/>
    <w:rsid w:val="0028310E"/>
    <w:rsid w:val="002836E7"/>
    <w:rsid w:val="00287602"/>
    <w:rsid w:val="00291B58"/>
    <w:rsid w:val="002A0921"/>
    <w:rsid w:val="002A65F7"/>
    <w:rsid w:val="002B0E63"/>
    <w:rsid w:val="002B4E48"/>
    <w:rsid w:val="002D1CA9"/>
    <w:rsid w:val="002D34F1"/>
    <w:rsid w:val="002D6A45"/>
    <w:rsid w:val="002E220F"/>
    <w:rsid w:val="002F1981"/>
    <w:rsid w:val="002F2222"/>
    <w:rsid w:val="002F400D"/>
    <w:rsid w:val="002F4460"/>
    <w:rsid w:val="002F5499"/>
    <w:rsid w:val="00314412"/>
    <w:rsid w:val="00322AFC"/>
    <w:rsid w:val="00346E66"/>
    <w:rsid w:val="00351704"/>
    <w:rsid w:val="00360783"/>
    <w:rsid w:val="00367A99"/>
    <w:rsid w:val="003757CF"/>
    <w:rsid w:val="00383D28"/>
    <w:rsid w:val="00383DB2"/>
    <w:rsid w:val="003860A3"/>
    <w:rsid w:val="00391765"/>
    <w:rsid w:val="00392352"/>
    <w:rsid w:val="003B202E"/>
    <w:rsid w:val="003B3986"/>
    <w:rsid w:val="003B5D9E"/>
    <w:rsid w:val="003C1859"/>
    <w:rsid w:val="003C39D7"/>
    <w:rsid w:val="003D2630"/>
    <w:rsid w:val="003D74ED"/>
    <w:rsid w:val="004000C5"/>
    <w:rsid w:val="004276BE"/>
    <w:rsid w:val="00447269"/>
    <w:rsid w:val="004559DF"/>
    <w:rsid w:val="00456E58"/>
    <w:rsid w:val="00460D25"/>
    <w:rsid w:val="00467553"/>
    <w:rsid w:val="004827B3"/>
    <w:rsid w:val="00483AE7"/>
    <w:rsid w:val="00486BA8"/>
    <w:rsid w:val="004964DA"/>
    <w:rsid w:val="004A5E88"/>
    <w:rsid w:val="004A7743"/>
    <w:rsid w:val="004A7B78"/>
    <w:rsid w:val="004B6158"/>
    <w:rsid w:val="004B6FBB"/>
    <w:rsid w:val="004B7393"/>
    <w:rsid w:val="004E59FA"/>
    <w:rsid w:val="004F3AE6"/>
    <w:rsid w:val="005030DC"/>
    <w:rsid w:val="005047DC"/>
    <w:rsid w:val="005054F4"/>
    <w:rsid w:val="00510CB4"/>
    <w:rsid w:val="00513A81"/>
    <w:rsid w:val="0052627E"/>
    <w:rsid w:val="00531768"/>
    <w:rsid w:val="005456CC"/>
    <w:rsid w:val="00547FD2"/>
    <w:rsid w:val="005527CD"/>
    <w:rsid w:val="00552FB0"/>
    <w:rsid w:val="0056642B"/>
    <w:rsid w:val="00574B49"/>
    <w:rsid w:val="0058448F"/>
    <w:rsid w:val="005876A1"/>
    <w:rsid w:val="005A6D9B"/>
    <w:rsid w:val="005E5C51"/>
    <w:rsid w:val="005E6A2E"/>
    <w:rsid w:val="005F55BA"/>
    <w:rsid w:val="005F7D98"/>
    <w:rsid w:val="005F7E42"/>
    <w:rsid w:val="005F7EA0"/>
    <w:rsid w:val="00601326"/>
    <w:rsid w:val="00603A3C"/>
    <w:rsid w:val="00603A74"/>
    <w:rsid w:val="00610525"/>
    <w:rsid w:val="006108F0"/>
    <w:rsid w:val="00621C78"/>
    <w:rsid w:val="00632653"/>
    <w:rsid w:val="006431A9"/>
    <w:rsid w:val="00644C12"/>
    <w:rsid w:val="00663C22"/>
    <w:rsid w:val="0068518E"/>
    <w:rsid w:val="0068693F"/>
    <w:rsid w:val="006943C1"/>
    <w:rsid w:val="0069506B"/>
    <w:rsid w:val="006A6D78"/>
    <w:rsid w:val="006B294C"/>
    <w:rsid w:val="006D6E47"/>
    <w:rsid w:val="006E0B35"/>
    <w:rsid w:val="006E1D86"/>
    <w:rsid w:val="006E5158"/>
    <w:rsid w:val="006F039A"/>
    <w:rsid w:val="00701011"/>
    <w:rsid w:val="007166D0"/>
    <w:rsid w:val="00734E92"/>
    <w:rsid w:val="0074218B"/>
    <w:rsid w:val="00745A25"/>
    <w:rsid w:val="0074756F"/>
    <w:rsid w:val="007519B0"/>
    <w:rsid w:val="00761F5A"/>
    <w:rsid w:val="007667CB"/>
    <w:rsid w:val="0076697E"/>
    <w:rsid w:val="007A1D3D"/>
    <w:rsid w:val="007B2363"/>
    <w:rsid w:val="007B4452"/>
    <w:rsid w:val="007D33AE"/>
    <w:rsid w:val="007D6699"/>
    <w:rsid w:val="007F40F9"/>
    <w:rsid w:val="0080358B"/>
    <w:rsid w:val="00810682"/>
    <w:rsid w:val="00810782"/>
    <w:rsid w:val="00820335"/>
    <w:rsid w:val="0082386F"/>
    <w:rsid w:val="00824321"/>
    <w:rsid w:val="0083635C"/>
    <w:rsid w:val="00845924"/>
    <w:rsid w:val="00852B00"/>
    <w:rsid w:val="0085448B"/>
    <w:rsid w:val="00854BBC"/>
    <w:rsid w:val="00876C91"/>
    <w:rsid w:val="00876DF5"/>
    <w:rsid w:val="008810D2"/>
    <w:rsid w:val="00884B24"/>
    <w:rsid w:val="0089488B"/>
    <w:rsid w:val="008965D0"/>
    <w:rsid w:val="008A4965"/>
    <w:rsid w:val="008B1C0D"/>
    <w:rsid w:val="008C5C2E"/>
    <w:rsid w:val="008D43BF"/>
    <w:rsid w:val="008D60AF"/>
    <w:rsid w:val="008D60D0"/>
    <w:rsid w:val="00900309"/>
    <w:rsid w:val="0090231C"/>
    <w:rsid w:val="00913B23"/>
    <w:rsid w:val="009162B4"/>
    <w:rsid w:val="009204F4"/>
    <w:rsid w:val="00922DFC"/>
    <w:rsid w:val="0092554E"/>
    <w:rsid w:val="00926D57"/>
    <w:rsid w:val="00931806"/>
    <w:rsid w:val="0093295E"/>
    <w:rsid w:val="00932DE3"/>
    <w:rsid w:val="00937384"/>
    <w:rsid w:val="00937994"/>
    <w:rsid w:val="00956F7A"/>
    <w:rsid w:val="00957940"/>
    <w:rsid w:val="0096439F"/>
    <w:rsid w:val="00992172"/>
    <w:rsid w:val="009B4928"/>
    <w:rsid w:val="009B6A52"/>
    <w:rsid w:val="009C0A47"/>
    <w:rsid w:val="009E5DCC"/>
    <w:rsid w:val="00A0303D"/>
    <w:rsid w:val="00A037EF"/>
    <w:rsid w:val="00A119BC"/>
    <w:rsid w:val="00A268F5"/>
    <w:rsid w:val="00A366BF"/>
    <w:rsid w:val="00A414DA"/>
    <w:rsid w:val="00A52487"/>
    <w:rsid w:val="00A53A69"/>
    <w:rsid w:val="00A53E0D"/>
    <w:rsid w:val="00A56E54"/>
    <w:rsid w:val="00A6437C"/>
    <w:rsid w:val="00A66B45"/>
    <w:rsid w:val="00A84C30"/>
    <w:rsid w:val="00A86947"/>
    <w:rsid w:val="00AA12DF"/>
    <w:rsid w:val="00AA436D"/>
    <w:rsid w:val="00AB31BA"/>
    <w:rsid w:val="00AB73EC"/>
    <w:rsid w:val="00AC0A08"/>
    <w:rsid w:val="00AC1CC2"/>
    <w:rsid w:val="00AC70AD"/>
    <w:rsid w:val="00AC713A"/>
    <w:rsid w:val="00B022D2"/>
    <w:rsid w:val="00B07247"/>
    <w:rsid w:val="00B12D86"/>
    <w:rsid w:val="00B17C58"/>
    <w:rsid w:val="00B25204"/>
    <w:rsid w:val="00B27C0A"/>
    <w:rsid w:val="00B40F8D"/>
    <w:rsid w:val="00B41BB3"/>
    <w:rsid w:val="00B50A24"/>
    <w:rsid w:val="00B60644"/>
    <w:rsid w:val="00B63D8A"/>
    <w:rsid w:val="00B6797F"/>
    <w:rsid w:val="00B70330"/>
    <w:rsid w:val="00B741E3"/>
    <w:rsid w:val="00B75926"/>
    <w:rsid w:val="00B769D3"/>
    <w:rsid w:val="00B823E3"/>
    <w:rsid w:val="00B9098F"/>
    <w:rsid w:val="00BA1390"/>
    <w:rsid w:val="00BA461C"/>
    <w:rsid w:val="00BD0645"/>
    <w:rsid w:val="00BE3C1D"/>
    <w:rsid w:val="00C009F6"/>
    <w:rsid w:val="00C131D5"/>
    <w:rsid w:val="00C43234"/>
    <w:rsid w:val="00C5665E"/>
    <w:rsid w:val="00C619EB"/>
    <w:rsid w:val="00C701FD"/>
    <w:rsid w:val="00C74E50"/>
    <w:rsid w:val="00C75642"/>
    <w:rsid w:val="00CA436F"/>
    <w:rsid w:val="00CB28C9"/>
    <w:rsid w:val="00CB2CE6"/>
    <w:rsid w:val="00CB3562"/>
    <w:rsid w:val="00CC3A6C"/>
    <w:rsid w:val="00CE12EE"/>
    <w:rsid w:val="00CE6035"/>
    <w:rsid w:val="00CE6F2F"/>
    <w:rsid w:val="00CF1E34"/>
    <w:rsid w:val="00CF4755"/>
    <w:rsid w:val="00D2519E"/>
    <w:rsid w:val="00D26596"/>
    <w:rsid w:val="00D30DB6"/>
    <w:rsid w:val="00D31F95"/>
    <w:rsid w:val="00D333F2"/>
    <w:rsid w:val="00D92648"/>
    <w:rsid w:val="00DA667D"/>
    <w:rsid w:val="00DB4F4F"/>
    <w:rsid w:val="00DB6A88"/>
    <w:rsid w:val="00DC78B8"/>
    <w:rsid w:val="00DD1412"/>
    <w:rsid w:val="00DD18E5"/>
    <w:rsid w:val="00DF70C8"/>
    <w:rsid w:val="00E3230B"/>
    <w:rsid w:val="00E524CC"/>
    <w:rsid w:val="00E60F17"/>
    <w:rsid w:val="00E81C47"/>
    <w:rsid w:val="00E84017"/>
    <w:rsid w:val="00E87A44"/>
    <w:rsid w:val="00E91A12"/>
    <w:rsid w:val="00EA2FFC"/>
    <w:rsid w:val="00EB1B45"/>
    <w:rsid w:val="00EB395B"/>
    <w:rsid w:val="00ED36E7"/>
    <w:rsid w:val="00EE0F30"/>
    <w:rsid w:val="00EE1B6F"/>
    <w:rsid w:val="00F13E27"/>
    <w:rsid w:val="00F613FE"/>
    <w:rsid w:val="00F74410"/>
    <w:rsid w:val="00F9605E"/>
    <w:rsid w:val="00FA11F1"/>
    <w:rsid w:val="00FA16AF"/>
    <w:rsid w:val="00FA30F1"/>
    <w:rsid w:val="00FD6DC8"/>
    <w:rsid w:val="00FE2CFE"/>
    <w:rsid w:val="00FF29A8"/>
    <w:rsid w:val="00FF30D7"/>
    <w:rsid w:val="00FF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3F2C0"/>
  <w15:docId w15:val="{8C781AAD-5C07-42F8-8366-E3D86994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t-EE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60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76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6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3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k.mutso@esprii.e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senia.haavistu@transpordiamet.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om\Desktop\Tariston\2020\Objektid\P&#228;rnu%20mnt\kirjad\Kirja%20nr.%2020.105A-1\Kirjaplank_Tariston%20(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Kirjaplank_Tariston (1)</Template>
  <TotalTime>36</TotalTime>
  <Pages>1</Pages>
  <Words>192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Mets</dc:creator>
  <dc:description/>
  <cp:lastModifiedBy>Kaspar Kaldjärv</cp:lastModifiedBy>
  <cp:revision>18</cp:revision>
  <cp:lastPrinted>2023-08-28T11:25:00Z</cp:lastPrinted>
  <dcterms:created xsi:type="dcterms:W3CDTF">2026-10-06T14:19:00Z</dcterms:created>
  <dcterms:modified xsi:type="dcterms:W3CDTF">2026-10-06T15:18:00Z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0x01010093DC8FE997BF1A4DA2E0D2F9E4AB6C91</vt:lpwstr>
  </property>
  <property fmtid="{D5CDD505-2E9C-101B-9397-08002B2CF9AE}" pid="3" name="_dlc_DocIdItemGuid">
    <vt:lpwstr>a6431206-eaf5-4438-a550-5fdbefa5946d</vt:lpwstr>
  </property>
</Properties>
</file>